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E90" w:rsidRDefault="00783E9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Расписание </w:t>
      </w:r>
    </w:p>
    <w:p w:rsidR="00783E90" w:rsidRDefault="00783E9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дистанционных занятий для занимающихся МАУ «СШОР «Яр Чаллы» на период с 15 по 30 июня 2020 года</w:t>
      </w:r>
    </w:p>
    <w:tbl>
      <w:tblPr>
        <w:tblW w:w="161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1843"/>
        <w:gridCol w:w="709"/>
        <w:gridCol w:w="10206"/>
        <w:gridCol w:w="1417"/>
      </w:tblGrid>
      <w:tr w:rsidR="00783E90">
        <w:tc>
          <w:tcPr>
            <w:tcW w:w="567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783E90">
        <w:trPr>
          <w:cantSplit/>
        </w:trPr>
        <w:tc>
          <w:tcPr>
            <w:tcW w:w="567" w:type="dxa"/>
            <w:vMerge w:val="restart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Т(СС)-2</w:t>
            </w: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1мин , </w:t>
            </w:r>
          </w:p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30 с)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вне.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783E90" w:rsidRDefault="00783E90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</w:t>
            </w:r>
          </w:p>
        </w:tc>
        <w:tc>
          <w:tcPr>
            <w:tcW w:w="10206" w:type="dxa"/>
            <w:vAlign w:val="center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783E90" w:rsidRDefault="00783E90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783E90" w:rsidRDefault="00783E90">
            <w:pPr>
              <w:pStyle w:val="ListParagraph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783E90" w:rsidRDefault="00783E90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783E90" w:rsidRDefault="00783E90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783E90" w:rsidRDefault="00783E90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783E90" w:rsidRDefault="00783E90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783E90" w:rsidRDefault="00783E90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783E90" w:rsidRDefault="00783E90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783E90" w:rsidRDefault="00783E90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783E90" w:rsidRDefault="00783E90">
            <w:pPr>
              <w:pStyle w:val="ListParagraph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783E90" w:rsidRDefault="00783E90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783E90" w:rsidRDefault="00783E90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783E90" w:rsidRDefault="00783E90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783E90" w:rsidRDefault="00783E90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783E90" w:rsidRDefault="00783E90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783E90" w:rsidRDefault="00783E90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№6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Стойка на руках – кувырок вперёд в угол вне – спичаг (10 раз, удержание стойки 5 с).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Спичаг ноги вместе из положения упор стоя согнувшись (2 подхода по 10 раз).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упражнения, 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№6.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 w:val="restart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2 (1)</w:t>
            </w: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1 мин, </w:t>
            </w:r>
          </w:p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30 с)</w:t>
            </w:r>
          </w:p>
          <w:p w:rsidR="00783E90" w:rsidRDefault="00783E90">
            <w:pPr>
              <w:pStyle w:val="ListParagraph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     Угол в упоре.</w:t>
            </w:r>
          </w:p>
          <w:p w:rsidR="00783E90" w:rsidRDefault="00783E90">
            <w:pPr>
              <w:pStyle w:val="ListParagraph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      Угол вне.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783E90" w:rsidRDefault="00783E90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</w:t>
            </w:r>
          </w:p>
        </w:tc>
        <w:tc>
          <w:tcPr>
            <w:tcW w:w="10206" w:type="dxa"/>
            <w:vAlign w:val="center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783E90" w:rsidRDefault="00783E90">
            <w:pPr>
              <w:pStyle w:val="ListParagraph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783E90" w:rsidRDefault="00783E90">
            <w:pPr>
              <w:pStyle w:val="ListParagraph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783E90" w:rsidRDefault="00783E90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783E90" w:rsidRDefault="00783E90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783E90" w:rsidRDefault="00783E90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783E90" w:rsidRDefault="00783E90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783E90" w:rsidRDefault="00783E90">
            <w:pPr>
              <w:pStyle w:val="ListParagraph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783E90" w:rsidRDefault="00783E90">
            <w:pPr>
              <w:pStyle w:val="ListParagraph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783E90" w:rsidRDefault="00783E9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783E90" w:rsidRDefault="00783E90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783E90" w:rsidRDefault="00783E90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783E90" w:rsidRDefault="00783E90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783E90" w:rsidRDefault="00783E9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783E90" w:rsidRDefault="00783E9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783E90" w:rsidRDefault="00783E90">
            <w:pPr>
              <w:pStyle w:val="ListParagraph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783E90" w:rsidRDefault="00783E90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783E90" w:rsidRDefault="00783E90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783E90" w:rsidRDefault="00783E90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783E90" w:rsidRDefault="00783E90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783E90" w:rsidRDefault="00783E90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783E90" w:rsidRDefault="00783E90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№6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Стойка на руках – кувырок вперёд в угол вне – спичаг (10 раз, удержание стойки 5 с).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Спичаг ноги вместе из положения упор стоя согнувшись (2 подхода по 10 раз).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783E90" w:rsidRDefault="00783E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упражнения, конь-махи)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№6.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 w:val="restart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2 (2)</w:t>
            </w: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40 с, </w:t>
            </w:r>
          </w:p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30 с)</w:t>
            </w:r>
          </w:p>
          <w:p w:rsidR="00783E90" w:rsidRDefault="00783E90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783E90" w:rsidRDefault="00783E90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Угол вне.</w:t>
            </w:r>
          </w:p>
          <w:p w:rsidR="00783E90" w:rsidRDefault="00783E90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783E90" w:rsidRDefault="00783E90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783E90" w:rsidRDefault="00783E90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83E90" w:rsidRDefault="00783E90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783E90" w:rsidRDefault="00783E90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783E90" w:rsidRDefault="00783E90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голове.</w:t>
            </w:r>
          </w:p>
          <w:p w:rsidR="00783E90" w:rsidRDefault="00783E90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Просмотр видеофильма «Тренер Картер».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783E90" w:rsidRDefault="00783E90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Прыжки через скакалку (2 подхода по 100 раз).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(20 раз).</w:t>
            </w:r>
          </w:p>
          <w:p w:rsidR="00783E90" w:rsidRDefault="00783E9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«Гэбби».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</w:t>
            </w:r>
          </w:p>
          <w:p w:rsidR="00783E90" w:rsidRDefault="00783E9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животом вперёд (по 3 полоски).</w:t>
            </w:r>
          </w:p>
          <w:p w:rsidR="00783E90" w:rsidRDefault="00783E9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спиной вперёд (по 3 полоски).</w:t>
            </w:r>
          </w:p>
          <w:p w:rsidR="00783E90" w:rsidRDefault="00783E9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правым боком (по 3 полоски).</w:t>
            </w:r>
          </w:p>
          <w:p w:rsidR="00783E90" w:rsidRDefault="00783E9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4.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левым боком (по 3 полоски).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30 раз).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783E90" w:rsidRDefault="00783E90">
            <w:pPr>
              <w:pStyle w:val="ListParagraph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(15 раз).</w:t>
            </w: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83E90">
        <w:trPr>
          <w:cantSplit/>
        </w:trPr>
        <w:tc>
          <w:tcPr>
            <w:tcW w:w="567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83E90" w:rsidRDefault="00783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783E90" w:rsidRDefault="00783E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783E90" w:rsidRDefault="0078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783E90" w:rsidRDefault="00783E90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sectPr w:rsidR="00783E90" w:rsidSect="00783E90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E90" w:rsidRDefault="00783E9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783E90" w:rsidRDefault="00783E9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E90" w:rsidRDefault="00783E9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783E90" w:rsidRDefault="00783E9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53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25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97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9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41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13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85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579" w:hanging="180"/>
      </w:pPr>
      <w:rPr>
        <w:rFonts w:ascii="Times New Roman" w:hAnsi="Times New Roman" w:cs="Times New Roman"/>
      </w:r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3E90"/>
    <w:rsid w:val="0078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nsolas" w:hAnsi="Consolas" w:cs="Consolas"/>
      <w:sz w:val="21"/>
      <w:szCs w:val="21"/>
    </w:rPr>
  </w:style>
  <w:style w:type="paragraph" w:styleId="Header">
    <w:name w:val="header"/>
    <w:basedOn w:val="Normal"/>
    <w:link w:val="HeaderChar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491</TotalTime>
  <Pages>5</Pages>
  <Words>1290</Words>
  <Characters>7358</Characters>
  <Application>Microsoft Office Word</Application>
  <DocSecurity>0</DocSecurity>
  <Lines>0</Lines>
  <Paragraphs>0</Paragraphs>
  <ScaleCrop>false</ScaleCrop>
  <Company>sv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Vladis</cp:lastModifiedBy>
  <cp:revision>391</cp:revision>
  <dcterms:created xsi:type="dcterms:W3CDTF">2020-03-21T06:21:00Z</dcterms:created>
  <dcterms:modified xsi:type="dcterms:W3CDTF">2020-06-16T06:15:00Z</dcterms:modified>
</cp:coreProperties>
</file>